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9" w:rsidRDefault="00291389">
      <w:pPr>
        <w:rPr>
          <w:noProof/>
          <w:lang w:eastAsia="ru-RU"/>
        </w:rPr>
      </w:pPr>
      <w:r>
        <w:rPr>
          <w:noProof/>
          <w:lang w:eastAsia="ru-RU"/>
        </w:rPr>
        <w:pict>
          <v:oval id="Овал 8" o:spid="_x0000_s1026" style="position:absolute;margin-left:.05pt;margin-top:334.65pt;width:73.75pt;height:34.1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" filled="f" strokecolor="red" strokeweight="1pt">
            <v:stroke joinstyle="miter"/>
          </v:oval>
        </w:pict>
      </w:r>
      <w:r>
        <w:rPr>
          <w:noProof/>
          <w:lang w:eastAsia="ru-RU"/>
        </w:rPr>
        <w:pict>
          <v:oval id="Овал 6" o:spid="_x0000_s1027" style="position:absolute;margin-left:90.45pt;margin-top:113pt;width:28.25pt;height:31.1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" filled="f" strokecolor="red" strokeweight="1pt">
            <v:stroke joinstyle="miter"/>
          </v:oval>
        </w:pict>
      </w:r>
      <w:r>
        <w:rPr>
          <w:noProof/>
          <w:lang w:eastAsia="ru-RU"/>
        </w:rPr>
        <w:pict>
          <v:oval id="Овал 5" o:spid="_x0000_s1028" style="position:absolute;margin-left:28.05pt;margin-top:106.9pt;width:62.35pt;height:34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" filled="f" strokecolor="red" strokeweight="1pt">
            <v:stroke joinstyle="miter"/>
          </v:oval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9" type="#_x0000_t202" style="position:absolute;margin-left:-159.85pt;margin-top:-53.9pt;width:691.5pt;height:30.2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" filled="f" stroked="f">
            <v:textbox style="mso-fit-shape-to-text:t">
              <w:txbxContent>
                <w:p w:rsidR="00291389" w:rsidRDefault="00291389" w:rsidP="00A6341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rPr>
                      <w:b/>
                      <w:bCs/>
                      <w:color w:val="C00000"/>
                      <w:kern w:val="24"/>
                      <w:sz w:val="40"/>
                      <w:szCs w:val="40"/>
                    </w:rPr>
                    <w:t>АЛГОРИТМ ЗАПОЛНЕНИЯ ТАБЛИЦ</w:t>
                  </w:r>
                </w:p>
              </w:txbxContent>
            </v:textbox>
          </v:shape>
        </w:pict>
      </w:r>
      <w:r w:rsidRPr="00C9556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6.5pt;height:361.5pt;visibility:visible">
            <v:imagedata r:id="rId4" o:title=""/>
          </v:shape>
        </w:pict>
      </w:r>
    </w:p>
    <w:p w:rsidR="00291389" w:rsidRDefault="00291389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3" o:spid="_x0000_s1030" type="#_x0000_t75" style="position:absolute;margin-left:-23.35pt;margin-top:14.85pt;width:491pt;height:375.85pt;z-index:-251663872;visibility:visible">
            <v:imagedata r:id="rId5" o:title=""/>
          </v:shape>
        </w:pict>
      </w: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  <w:r>
        <w:rPr>
          <w:noProof/>
          <w:lang w:eastAsia="ru-RU"/>
        </w:rPr>
        <w:pict>
          <v:oval id="Овал 11" o:spid="_x0000_s1031" style="position:absolute;margin-left:67.2pt;margin-top:17.35pt;width:311.75pt;height:31.2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" filled="f" strokecolor="red" strokeweight="1pt">
            <v:stroke joinstyle="miter"/>
          </v:oval>
        </w:pict>
      </w:r>
    </w:p>
    <w:p w:rsidR="00291389" w:rsidRDefault="00291389">
      <w:pPr>
        <w:rPr>
          <w:noProof/>
          <w:lang w:eastAsia="ru-RU"/>
        </w:rPr>
      </w:pPr>
    </w:p>
    <w:p w:rsidR="00291389" w:rsidRDefault="00291389">
      <w:pPr>
        <w:rPr>
          <w:noProof/>
          <w:lang w:eastAsia="ru-RU"/>
        </w:rPr>
      </w:pPr>
    </w:p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Овал 12" o:spid="_x0000_s1032" style="position:absolute;margin-left:90.7pt;margin-top:38.35pt;width:96.35pt;height:31.2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" filled="f" strokecolor="red" strokeweight="1pt">
            <v:stroke joinstyle="miter"/>
          </v:oval>
        </w:pict>
      </w:r>
      <w:r>
        <w:rPr>
          <w:noProof/>
          <w:lang w:eastAsia="ru-RU"/>
        </w:rPr>
        <w:pict>
          <v:oval id="Овал 14" o:spid="_x0000_s1033" style="position:absolute;margin-left:-2.85pt;margin-top:40.25pt;width:96.35pt;height:31.2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" filled="f" strokecolor="red" strokeweight="1pt">
            <v:stroke joinstyle="miter"/>
          </v:oval>
        </w:pict>
      </w:r>
    </w:p>
    <w:p w:rsidR="00291389" w:rsidRDefault="00291389">
      <w:r>
        <w:rPr>
          <w:noProof/>
          <w:lang w:eastAsia="ru-RU"/>
        </w:rPr>
        <w:pict>
          <v:shape id="Рисунок 5" o:spid="_x0000_s1034" type="#_x0000_t75" style="position:absolute;margin-left:-47.25pt;margin-top:-9.95pt;width:534.9pt;height:383.8pt;z-index:-251659776;visibility:visible">
            <v:imagedata r:id="rId6" o:title=""/>
          </v:shape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_x0000_s1035" style="position:absolute;margin-left:-7.85pt;margin-top:7.3pt;width:39.75pt;height:31.1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" filled="f" strokecolor="red" strokeweight="1pt">
            <v:stroke joinstyle="miter"/>
          </v:oval>
        </w:pict>
      </w:r>
    </w:p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Овал 10" o:spid="_x0000_s1036" style="position:absolute;margin-left:182.1pt;margin-top:9.55pt;width:70.9pt;height:31.2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" filled="f" strokecolor="red" strokeweight="1pt">
            <v:stroke joinstyle="miter"/>
          </v:oval>
        </w:pict>
      </w:r>
    </w:p>
    <w:p w:rsidR="00291389" w:rsidRDefault="00291389"/>
    <w:p w:rsidR="00291389" w:rsidRDefault="00291389">
      <w:r>
        <w:rPr>
          <w:noProof/>
          <w:lang w:eastAsia="ru-RU"/>
        </w:rPr>
        <w:pict>
          <v:shape id="Рисунок 10" o:spid="_x0000_s1037" type="#_x0000_t75" style="position:absolute;margin-left:25.25pt;margin-top:17.35pt;width:338.5pt;height:370.1pt;z-index:-251656704;visibility:visible">
            <v:imagedata r:id="rId7" o:title=""/>
          </v:shape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Овал 9" o:spid="_x0000_s1038" style="position:absolute;margin-left:299.95pt;margin-top:18.8pt;width:73.65pt;height:34.1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" filled="f" strokecolor="red" strokeweight="1pt">
            <v:stroke joinstyle="miter"/>
          </v:oval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shape id="Рисунок 17" o:spid="_x0000_s1039" type="#_x0000_t75" style="position:absolute;margin-left:-62.6pt;margin-top:-30.75pt;width:555.45pt;height:374.25pt;z-index:-251654656;visibility:visible">
            <v:imagedata r:id="rId8" o:title=""/>
          </v:shape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_x0000_s1040" style="position:absolute;margin-left:18.7pt;margin-top:17.7pt;width:102.1pt;height:34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" filled="f" strokecolor="red" strokeweight="1pt">
            <v:stroke joinstyle="miter"/>
          </v:oval>
        </w:pict>
      </w:r>
      <w:r>
        <w:rPr>
          <w:noProof/>
          <w:lang w:eastAsia="ru-RU"/>
        </w:rPr>
        <w:pict>
          <v:oval id="_x0000_s1041" style="position:absolute;margin-left:181.1pt;margin-top:41.95pt;width:102.15pt;height:34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" filled="f" strokecolor="red" strokeweight="1pt">
            <v:stroke joinstyle="miter"/>
          </v:oval>
        </w:pict>
      </w:r>
    </w:p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shape id="Рисунок 20" o:spid="_x0000_s1042" type="#_x0000_t75" style="position:absolute;margin-left:18.7pt;margin-top:15.5pt;width:366.75pt;height:413.8pt;z-index:-251651584;visibility:visible">
            <v:imagedata r:id="rId9" o:title=""/>
          </v:shape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Овал 7" o:spid="_x0000_s1043" style="position:absolute;margin-left:243.35pt;margin-top:17pt;width:73.6pt;height:34.1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" filled="f" strokecolor="red" strokeweight="1pt">
            <v:stroke joinstyle="miter"/>
          </v:oval>
        </w:pict>
      </w:r>
    </w:p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/>
    <w:p w:rsidR="00291389" w:rsidRDefault="00291389">
      <w:r>
        <w:rPr>
          <w:noProof/>
          <w:lang w:eastAsia="ru-RU"/>
        </w:rPr>
        <w:pict>
          <v:oval id="_x0000_s1044" style="position:absolute;margin-left:280.2pt;margin-top:40.1pt;width:90.65pt;height:34.1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" filled="f" strokecolor="red" strokeweight="1pt">
            <v:stroke joinstyle="miter"/>
          </v:oval>
        </w:pict>
      </w:r>
      <w:bookmarkStart w:id="0" w:name="_GoBack"/>
      <w:bookmarkEnd w:id="0"/>
    </w:p>
    <w:sectPr w:rsidR="00291389" w:rsidSect="0096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4F0"/>
    <w:rsid w:val="00291389"/>
    <w:rsid w:val="002D24ED"/>
    <w:rsid w:val="00760A84"/>
    <w:rsid w:val="00960806"/>
    <w:rsid w:val="00A304F0"/>
    <w:rsid w:val="00A6341E"/>
    <w:rsid w:val="00B213D2"/>
    <w:rsid w:val="00C95562"/>
    <w:rsid w:val="00CC631C"/>
    <w:rsid w:val="00E6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63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15</Words>
  <Characters>86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Diakov</dc:creator>
  <cp:keywords/>
  <dc:description/>
  <cp:lastModifiedBy>Пользователь Windows</cp:lastModifiedBy>
  <cp:revision>2</cp:revision>
  <dcterms:created xsi:type="dcterms:W3CDTF">2022-11-11T13:28:00Z</dcterms:created>
  <dcterms:modified xsi:type="dcterms:W3CDTF">2022-11-11T13:28:00Z</dcterms:modified>
</cp:coreProperties>
</file>